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678" w:rsidRPr="00B83B34" w:rsidRDefault="00933678">
      <w:pPr>
        <w:rPr>
          <w:sz w:val="56"/>
          <w:szCs w:val="56"/>
        </w:rPr>
      </w:pPr>
      <w:r>
        <w:rPr>
          <w:sz w:val="44"/>
          <w:szCs w:val="44"/>
        </w:rPr>
        <w:t xml:space="preserve">   </w:t>
      </w:r>
      <w:r>
        <w:rPr>
          <w:sz w:val="56"/>
          <w:szCs w:val="56"/>
        </w:rPr>
        <w:t>Zestawy                obiadowe:</w:t>
      </w:r>
    </w:p>
    <w:p w:rsidR="00933678" w:rsidRPr="00B83B34" w:rsidRDefault="00933678">
      <w:pPr>
        <w:rPr>
          <w:color w:val="E36C0A"/>
          <w:sz w:val="44"/>
          <w:szCs w:val="44"/>
        </w:rPr>
      </w:pPr>
      <w:r>
        <w:rPr>
          <w:sz w:val="44"/>
          <w:szCs w:val="44"/>
        </w:rPr>
        <w:t xml:space="preserve">     </w:t>
      </w:r>
      <w:r>
        <w:rPr>
          <w:color w:val="E36C0A"/>
          <w:sz w:val="44"/>
          <w:szCs w:val="44"/>
        </w:rPr>
        <w:t xml:space="preserve">        </w:t>
      </w:r>
      <w:r>
        <w:rPr>
          <w:sz w:val="44"/>
          <w:szCs w:val="44"/>
        </w:rPr>
        <w:t xml:space="preserve"> Zupy :</w:t>
      </w:r>
    </w:p>
    <w:p w:rsidR="00933678" w:rsidRPr="00223BD4" w:rsidRDefault="00933678">
      <w:pPr>
        <w:rPr>
          <w:sz w:val="28"/>
          <w:szCs w:val="28"/>
        </w:rPr>
      </w:pPr>
    </w:p>
    <w:p w:rsidR="00933678" w:rsidRPr="00286347" w:rsidRDefault="00933678" w:rsidP="00B83B34">
      <w:pPr>
        <w:pStyle w:val="ListParagraph"/>
        <w:numPr>
          <w:ilvl w:val="0"/>
          <w:numId w:val="25"/>
        </w:numPr>
        <w:rPr>
          <w:sz w:val="44"/>
          <w:szCs w:val="44"/>
        </w:rPr>
      </w:pPr>
      <w:r w:rsidRPr="00286347">
        <w:rPr>
          <w:sz w:val="28"/>
          <w:szCs w:val="28"/>
        </w:rPr>
        <w:t>Aksamitna pomidorowa</w:t>
      </w:r>
    </w:p>
    <w:p w:rsidR="00933678" w:rsidRPr="0095210A" w:rsidRDefault="00933678" w:rsidP="00B83B34">
      <w:pPr>
        <w:pStyle w:val="ListParagraph"/>
        <w:numPr>
          <w:ilvl w:val="0"/>
          <w:numId w:val="25"/>
        </w:numPr>
        <w:rPr>
          <w:sz w:val="44"/>
          <w:szCs w:val="44"/>
        </w:rPr>
      </w:pPr>
      <w:r>
        <w:rPr>
          <w:sz w:val="28"/>
          <w:szCs w:val="28"/>
        </w:rPr>
        <w:t>Ogórkowa z koperkiem</w:t>
      </w:r>
    </w:p>
    <w:p w:rsidR="00933678" w:rsidRPr="00973AD0" w:rsidRDefault="00933678" w:rsidP="00B83B34">
      <w:pPr>
        <w:pStyle w:val="ListParagraph"/>
        <w:numPr>
          <w:ilvl w:val="0"/>
          <w:numId w:val="25"/>
        </w:numPr>
        <w:ind w:right="71"/>
        <w:rPr>
          <w:sz w:val="44"/>
          <w:szCs w:val="44"/>
        </w:rPr>
      </w:pPr>
      <w:r>
        <w:rPr>
          <w:sz w:val="28"/>
          <w:szCs w:val="28"/>
        </w:rPr>
        <w:t xml:space="preserve">Pieczarkowy raj                                                                                                 </w:t>
      </w:r>
    </w:p>
    <w:p w:rsidR="00933678" w:rsidRPr="00973AD0" w:rsidRDefault="00933678" w:rsidP="00B83B34">
      <w:pPr>
        <w:pStyle w:val="ListParagraph"/>
        <w:numPr>
          <w:ilvl w:val="0"/>
          <w:numId w:val="25"/>
        </w:numPr>
        <w:ind w:right="71"/>
        <w:rPr>
          <w:sz w:val="44"/>
          <w:szCs w:val="44"/>
        </w:rPr>
      </w:pPr>
      <w:r>
        <w:rPr>
          <w:sz w:val="28"/>
          <w:szCs w:val="28"/>
        </w:rPr>
        <w:t>Mięsna gulaszowa z papryką</w:t>
      </w:r>
    </w:p>
    <w:p w:rsidR="00933678" w:rsidRPr="00973AD0" w:rsidRDefault="00933678" w:rsidP="00B83B34">
      <w:pPr>
        <w:pStyle w:val="ListParagraph"/>
        <w:numPr>
          <w:ilvl w:val="0"/>
          <w:numId w:val="25"/>
        </w:numPr>
        <w:rPr>
          <w:sz w:val="44"/>
          <w:szCs w:val="44"/>
        </w:rPr>
      </w:pPr>
      <w:r>
        <w:rPr>
          <w:sz w:val="28"/>
          <w:szCs w:val="28"/>
        </w:rPr>
        <w:t>Złocisty krem z cukinii</w:t>
      </w:r>
      <w:r>
        <w:rPr>
          <w:sz w:val="28"/>
          <w:szCs w:val="28"/>
        </w:rPr>
        <w:tab/>
      </w:r>
    </w:p>
    <w:p w:rsidR="00933678" w:rsidRPr="00973AD0" w:rsidRDefault="00933678" w:rsidP="00B83B34">
      <w:pPr>
        <w:pStyle w:val="ListParagraph"/>
        <w:numPr>
          <w:ilvl w:val="0"/>
          <w:numId w:val="25"/>
        </w:numPr>
        <w:rPr>
          <w:sz w:val="44"/>
          <w:szCs w:val="44"/>
        </w:rPr>
      </w:pPr>
      <w:r>
        <w:rPr>
          <w:sz w:val="28"/>
          <w:szCs w:val="28"/>
        </w:rPr>
        <w:t>Krem pomidorowy z bazylią</w:t>
      </w:r>
    </w:p>
    <w:p w:rsidR="00933678" w:rsidRPr="00973AD0" w:rsidRDefault="00933678" w:rsidP="00B83B34">
      <w:pPr>
        <w:pStyle w:val="ListParagraph"/>
        <w:numPr>
          <w:ilvl w:val="0"/>
          <w:numId w:val="25"/>
        </w:numPr>
        <w:rPr>
          <w:sz w:val="44"/>
          <w:szCs w:val="44"/>
        </w:rPr>
      </w:pPr>
      <w:r>
        <w:rPr>
          <w:sz w:val="28"/>
          <w:szCs w:val="28"/>
        </w:rPr>
        <w:t xml:space="preserve">Aksamitny krem z zielonego </w:t>
      </w:r>
    </w:p>
    <w:p w:rsidR="00933678" w:rsidRDefault="00933678" w:rsidP="00B83B34">
      <w:pPr>
        <w:pStyle w:val="ListParagraph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 xml:space="preserve">groszku </w:t>
      </w:r>
    </w:p>
    <w:p w:rsidR="00933678" w:rsidRPr="00A2270D" w:rsidRDefault="00933678" w:rsidP="00B83B34">
      <w:pPr>
        <w:pStyle w:val="ListParagraph"/>
        <w:numPr>
          <w:ilvl w:val="0"/>
          <w:numId w:val="25"/>
        </w:numPr>
        <w:rPr>
          <w:sz w:val="44"/>
          <w:szCs w:val="44"/>
        </w:rPr>
      </w:pPr>
      <w:r w:rsidRPr="00A2270D">
        <w:rPr>
          <w:sz w:val="28"/>
          <w:szCs w:val="28"/>
        </w:rPr>
        <w:t xml:space="preserve">Zielony krem z brokułów </w:t>
      </w:r>
    </w:p>
    <w:p w:rsidR="00933678" w:rsidRPr="00D54FC7" w:rsidRDefault="00933678" w:rsidP="00B83B34">
      <w:pPr>
        <w:pStyle w:val="ListParagraph"/>
        <w:numPr>
          <w:ilvl w:val="0"/>
          <w:numId w:val="25"/>
        </w:numPr>
        <w:rPr>
          <w:sz w:val="44"/>
          <w:szCs w:val="44"/>
        </w:rPr>
      </w:pPr>
      <w:r>
        <w:rPr>
          <w:sz w:val="28"/>
          <w:szCs w:val="28"/>
        </w:rPr>
        <w:t>Pikantny krem z porów</w:t>
      </w:r>
    </w:p>
    <w:p w:rsidR="00933678" w:rsidRPr="00B83B34" w:rsidRDefault="00933678" w:rsidP="00B83B34">
      <w:pPr>
        <w:pStyle w:val="ListParagraph"/>
        <w:numPr>
          <w:ilvl w:val="0"/>
          <w:numId w:val="25"/>
        </w:numPr>
        <w:rPr>
          <w:sz w:val="44"/>
          <w:szCs w:val="44"/>
        </w:rPr>
      </w:pPr>
      <w:r>
        <w:rPr>
          <w:sz w:val="28"/>
          <w:szCs w:val="28"/>
        </w:rPr>
        <w:t xml:space="preserve">Chłodnik ogórkowo –     rzodkiewkowy </w:t>
      </w:r>
      <w:r w:rsidRPr="00B83B34">
        <w:rPr>
          <w:sz w:val="28"/>
          <w:szCs w:val="28"/>
        </w:rPr>
        <w:t xml:space="preserve">z jajkiem </w:t>
      </w:r>
    </w:p>
    <w:p w:rsidR="00933678" w:rsidRPr="00973AD0" w:rsidRDefault="00933678" w:rsidP="00D54FC7">
      <w:pPr>
        <w:pStyle w:val="ListParagraph"/>
        <w:ind w:left="-142"/>
        <w:rPr>
          <w:sz w:val="44"/>
          <w:szCs w:val="44"/>
        </w:rPr>
      </w:pPr>
    </w:p>
    <w:p w:rsidR="00933678" w:rsidRDefault="00933678" w:rsidP="003946AA">
      <w:pPr>
        <w:ind w:left="426"/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933678" w:rsidRDefault="00933678" w:rsidP="003946AA">
      <w:pPr>
        <w:ind w:left="426"/>
        <w:rPr>
          <w:sz w:val="44"/>
          <w:szCs w:val="44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9" type="#_x0000_t75" alt="th (19).jpg" style="position:absolute;left:0;text-align:left;margin-left:-18pt;margin-top:19.05pt;width:219.35pt;height:176.5pt;z-index:251658240;visibility:visible" wrapcoords="1184 1609 1258 19991 20268 19991 20342 1609 1184 160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">
            <v:imagedata r:id="rId7" o:title=""/>
            <o:lock v:ext="edit" aspectratio="f"/>
            <w10:wrap type="through"/>
          </v:shape>
        </w:pict>
      </w:r>
    </w:p>
    <w:p w:rsidR="00933678" w:rsidRDefault="00933678" w:rsidP="003946AA">
      <w:pPr>
        <w:ind w:left="426"/>
        <w:rPr>
          <w:sz w:val="44"/>
          <w:szCs w:val="44"/>
        </w:rPr>
      </w:pPr>
    </w:p>
    <w:p w:rsidR="00933678" w:rsidRDefault="00933678" w:rsidP="003946AA">
      <w:pPr>
        <w:ind w:left="426"/>
        <w:rPr>
          <w:sz w:val="44"/>
          <w:szCs w:val="44"/>
        </w:rPr>
      </w:pPr>
    </w:p>
    <w:p w:rsidR="00933678" w:rsidRDefault="00933678" w:rsidP="003946AA">
      <w:pPr>
        <w:ind w:left="426"/>
        <w:rPr>
          <w:sz w:val="44"/>
          <w:szCs w:val="44"/>
        </w:rPr>
      </w:pPr>
    </w:p>
    <w:p w:rsidR="00933678" w:rsidRDefault="00933678" w:rsidP="003946AA">
      <w:pPr>
        <w:ind w:left="426"/>
        <w:rPr>
          <w:sz w:val="44"/>
          <w:szCs w:val="44"/>
        </w:rPr>
      </w:pPr>
    </w:p>
    <w:p w:rsidR="00933678" w:rsidRDefault="00933678" w:rsidP="003946AA">
      <w:pPr>
        <w:ind w:left="426"/>
        <w:rPr>
          <w:sz w:val="44"/>
          <w:szCs w:val="44"/>
        </w:rPr>
      </w:pPr>
    </w:p>
    <w:p w:rsidR="00933678" w:rsidRDefault="00933678" w:rsidP="003946AA">
      <w:pPr>
        <w:ind w:left="426"/>
        <w:rPr>
          <w:sz w:val="44"/>
          <w:szCs w:val="44"/>
        </w:rPr>
      </w:pPr>
      <w:r>
        <w:rPr>
          <w:sz w:val="44"/>
          <w:szCs w:val="44"/>
        </w:rPr>
        <w:t>Ryby:</w:t>
      </w:r>
    </w:p>
    <w:p w:rsidR="00933678" w:rsidRDefault="00933678" w:rsidP="00973AD0">
      <w:pPr>
        <w:ind w:left="-502"/>
        <w:rPr>
          <w:sz w:val="44"/>
          <w:szCs w:val="44"/>
        </w:rPr>
      </w:pPr>
    </w:p>
    <w:p w:rsidR="00933678" w:rsidRPr="004E0C28" w:rsidRDefault="00933678" w:rsidP="00B83B34">
      <w:pPr>
        <w:pStyle w:val="ListParagraph"/>
        <w:numPr>
          <w:ilvl w:val="0"/>
          <w:numId w:val="26"/>
        </w:numPr>
        <w:rPr>
          <w:sz w:val="44"/>
          <w:szCs w:val="44"/>
        </w:rPr>
      </w:pPr>
      <w:r>
        <w:rPr>
          <w:sz w:val="28"/>
          <w:szCs w:val="28"/>
        </w:rPr>
        <w:t>Rolada z łososia i szpinaku w sosie śmietanowym</w:t>
      </w:r>
    </w:p>
    <w:p w:rsidR="00933678" w:rsidRPr="004E0C28" w:rsidRDefault="00933678" w:rsidP="00B83B34">
      <w:pPr>
        <w:pStyle w:val="ListParagraph"/>
        <w:numPr>
          <w:ilvl w:val="0"/>
          <w:numId w:val="26"/>
        </w:numPr>
        <w:rPr>
          <w:sz w:val="44"/>
          <w:szCs w:val="44"/>
        </w:rPr>
      </w:pPr>
      <w:r>
        <w:rPr>
          <w:sz w:val="28"/>
          <w:szCs w:val="28"/>
        </w:rPr>
        <w:t>Dorsz w sosie cebulowo – pomidorowym</w:t>
      </w:r>
    </w:p>
    <w:p w:rsidR="00933678" w:rsidRPr="004E0C28" w:rsidRDefault="00933678" w:rsidP="00B83B34">
      <w:pPr>
        <w:pStyle w:val="ListParagraph"/>
        <w:numPr>
          <w:ilvl w:val="0"/>
          <w:numId w:val="26"/>
        </w:numPr>
        <w:rPr>
          <w:sz w:val="44"/>
          <w:szCs w:val="44"/>
        </w:rPr>
      </w:pPr>
      <w:r>
        <w:rPr>
          <w:sz w:val="28"/>
          <w:szCs w:val="28"/>
        </w:rPr>
        <w:t>Sola w sosie serowo –szpinakowym</w:t>
      </w:r>
    </w:p>
    <w:p w:rsidR="00933678" w:rsidRPr="004E0C28" w:rsidRDefault="00933678" w:rsidP="00B83B34">
      <w:pPr>
        <w:pStyle w:val="ListParagraph"/>
        <w:numPr>
          <w:ilvl w:val="0"/>
          <w:numId w:val="26"/>
        </w:numPr>
        <w:rPr>
          <w:sz w:val="44"/>
          <w:szCs w:val="44"/>
        </w:rPr>
      </w:pPr>
      <w:r>
        <w:rPr>
          <w:sz w:val="28"/>
          <w:szCs w:val="28"/>
        </w:rPr>
        <w:t xml:space="preserve">Sandacz pieczony </w:t>
      </w:r>
    </w:p>
    <w:p w:rsidR="00933678" w:rsidRPr="004E0C28" w:rsidRDefault="00933678" w:rsidP="00B83B34">
      <w:pPr>
        <w:pStyle w:val="ListParagraph"/>
        <w:numPr>
          <w:ilvl w:val="0"/>
          <w:numId w:val="26"/>
        </w:numPr>
        <w:rPr>
          <w:sz w:val="44"/>
          <w:szCs w:val="44"/>
        </w:rPr>
      </w:pPr>
      <w:r>
        <w:rPr>
          <w:sz w:val="28"/>
          <w:szCs w:val="28"/>
        </w:rPr>
        <w:t>Łosoś pieczony pod sosem czosnkowym</w:t>
      </w:r>
    </w:p>
    <w:p w:rsidR="00933678" w:rsidRPr="004E0C28" w:rsidRDefault="00933678" w:rsidP="00B83B34">
      <w:pPr>
        <w:pStyle w:val="ListParagraph"/>
        <w:numPr>
          <w:ilvl w:val="0"/>
          <w:numId w:val="26"/>
        </w:numPr>
        <w:rPr>
          <w:sz w:val="44"/>
          <w:szCs w:val="44"/>
        </w:rPr>
      </w:pPr>
      <w:r>
        <w:rPr>
          <w:sz w:val="28"/>
          <w:szCs w:val="28"/>
        </w:rPr>
        <w:t>Łosoś pieczony pod sosem koperkowym</w:t>
      </w:r>
    </w:p>
    <w:p w:rsidR="00933678" w:rsidRPr="00B83B34" w:rsidRDefault="00933678" w:rsidP="00B83B34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B83B34">
        <w:rPr>
          <w:sz w:val="28"/>
          <w:szCs w:val="28"/>
        </w:rPr>
        <w:t>Pstrąg smażony</w:t>
      </w:r>
    </w:p>
    <w:p w:rsidR="00933678" w:rsidRDefault="00933678" w:rsidP="00147E87">
      <w:pPr>
        <w:rPr>
          <w:sz w:val="44"/>
          <w:szCs w:val="44"/>
        </w:rPr>
      </w:pPr>
      <w:r>
        <w:rPr>
          <w:noProof/>
          <w:lang w:eastAsia="pl-PL"/>
        </w:rPr>
        <w:pict>
          <v:shape id="Obraz 11" o:spid="_x0000_s1030" type="#_x0000_t75" alt="th (25).jpg" style="position:absolute;margin-left:-1.5pt;margin-top:22.3pt;width:234pt;height:198pt;z-index:251659264;visibility:visible" wrapcoords="1568 2052 1568 19548 20032 19548 20032 2052 1568 205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">
            <v:imagedata r:id="rId8" o:title=""/>
            <o:lock v:ext="edit" aspectratio="f"/>
            <w10:wrap type="through"/>
          </v:shape>
        </w:pict>
      </w:r>
    </w:p>
    <w:p w:rsidR="00933678" w:rsidRDefault="00933678" w:rsidP="00147E87">
      <w:pPr>
        <w:rPr>
          <w:sz w:val="44"/>
          <w:szCs w:val="44"/>
        </w:rPr>
      </w:pPr>
    </w:p>
    <w:p w:rsidR="00933678" w:rsidRDefault="00933678" w:rsidP="00147E87">
      <w:pPr>
        <w:rPr>
          <w:sz w:val="44"/>
          <w:szCs w:val="44"/>
        </w:rPr>
      </w:pPr>
    </w:p>
    <w:p w:rsidR="00933678" w:rsidRDefault="00933678" w:rsidP="00147E87">
      <w:pPr>
        <w:rPr>
          <w:sz w:val="44"/>
          <w:szCs w:val="44"/>
        </w:rPr>
      </w:pPr>
    </w:p>
    <w:p w:rsidR="00933678" w:rsidRDefault="00933678" w:rsidP="00147E87">
      <w:pPr>
        <w:rPr>
          <w:sz w:val="44"/>
          <w:szCs w:val="44"/>
        </w:rPr>
      </w:pPr>
    </w:p>
    <w:p w:rsidR="00933678" w:rsidRDefault="00933678" w:rsidP="00147E87">
      <w:pPr>
        <w:rPr>
          <w:sz w:val="44"/>
          <w:szCs w:val="44"/>
        </w:rPr>
      </w:pPr>
      <w:r>
        <w:rPr>
          <w:sz w:val="44"/>
          <w:szCs w:val="44"/>
        </w:rPr>
        <w:t>Dania mięsne :</w:t>
      </w:r>
    </w:p>
    <w:p w:rsidR="00933678" w:rsidRDefault="00933678" w:rsidP="00973AD0">
      <w:pPr>
        <w:ind w:left="-502"/>
        <w:rPr>
          <w:sz w:val="44"/>
          <w:szCs w:val="44"/>
        </w:rPr>
      </w:pP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noProof/>
          <w:lang w:eastAsia="pl-PL"/>
        </w:rPr>
        <w:pict>
          <v:shape id="Obraz 14" o:spid="_x0000_s1031" type="#_x0000_t75" alt="th (20).jpg" style="position:absolute;left:0;text-align:left;margin-left:243.55pt;margin-top:-11.95pt;width:247.2pt;height:179.05pt;z-index:251660288;visibility:visible" wrapcoords="1047 1717 1047 19883 20422 19883 20422 1717 1047 1717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">
            <v:imagedata r:id="rId9" o:title=""/>
            <o:lock v:ext="edit" aspectratio="f"/>
            <w10:wrap type="through"/>
          </v:shape>
        </w:pict>
      </w:r>
      <w:r>
        <w:rPr>
          <w:sz w:val="28"/>
          <w:szCs w:val="28"/>
        </w:rPr>
        <w:t>Boeuf strogonow z polędwicy wołowej</w:t>
      </w: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Ziołowa polędwica wołowa z warzywami</w:t>
      </w: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Aromatyczne steki wołowe</w:t>
      </w: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Zrazy wołowe</w:t>
      </w: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Kurczak w sosie z kurek</w:t>
      </w: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Kurczak z pieczarkami</w:t>
      </w: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Kurczak z warzywami</w:t>
      </w: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Polędwiczka kurczaka faszerowana grzybami</w:t>
      </w: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Devolay nadziewany masłem i pietruszką</w:t>
      </w: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 xml:space="preserve">Roladka drobiowa z ananasem </w:t>
      </w: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Schab grillowany</w:t>
      </w: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Gulasz wieprzowy</w:t>
      </w: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Klopsiki w aromatycznym sosie pieczarkowym</w:t>
      </w: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Polędwiczki wieprzowe opiekane w ziołach</w:t>
      </w: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Gulasz drobiowy</w:t>
      </w: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 xml:space="preserve">Placek po cygańsku z pietruszką </w:t>
      </w:r>
    </w:p>
    <w:p w:rsidR="00933678" w:rsidRDefault="00933678" w:rsidP="003946AA">
      <w:pPr>
        <w:pStyle w:val="ListParagraph"/>
        <w:numPr>
          <w:ilvl w:val="0"/>
          <w:numId w:val="12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Roladki drobiowe ze szpinakiem</w:t>
      </w:r>
    </w:p>
    <w:p w:rsidR="00933678" w:rsidRPr="00B83B34" w:rsidRDefault="00933678" w:rsidP="00B83B34">
      <w:pPr>
        <w:ind w:right="-496"/>
        <w:rPr>
          <w:sz w:val="28"/>
          <w:szCs w:val="28"/>
        </w:rPr>
      </w:pPr>
    </w:p>
    <w:p w:rsidR="00933678" w:rsidRDefault="00933678" w:rsidP="00DB4AEA">
      <w:pPr>
        <w:pStyle w:val="ListParagraph"/>
        <w:ind w:left="360" w:right="-496"/>
        <w:rPr>
          <w:sz w:val="28"/>
          <w:szCs w:val="28"/>
        </w:rPr>
      </w:pPr>
    </w:p>
    <w:p w:rsidR="00933678" w:rsidRDefault="00933678" w:rsidP="00DB4AEA">
      <w:pPr>
        <w:pStyle w:val="ListParagraph"/>
        <w:ind w:left="360" w:right="-496"/>
        <w:rPr>
          <w:sz w:val="28"/>
          <w:szCs w:val="28"/>
        </w:rPr>
      </w:pPr>
    </w:p>
    <w:p w:rsidR="00933678" w:rsidRDefault="00933678" w:rsidP="00DB4AEA">
      <w:pPr>
        <w:pStyle w:val="ListParagraph"/>
        <w:ind w:left="360" w:right="-496"/>
        <w:rPr>
          <w:sz w:val="28"/>
          <w:szCs w:val="28"/>
        </w:rPr>
      </w:pPr>
    </w:p>
    <w:p w:rsidR="00933678" w:rsidRDefault="00933678" w:rsidP="00DB4AEA">
      <w:pPr>
        <w:pStyle w:val="ListParagraph"/>
        <w:ind w:left="360" w:right="-496"/>
        <w:rPr>
          <w:sz w:val="28"/>
          <w:szCs w:val="28"/>
        </w:rPr>
      </w:pPr>
    </w:p>
    <w:p w:rsidR="00933678" w:rsidRDefault="00933678" w:rsidP="00DB4AEA">
      <w:pPr>
        <w:pStyle w:val="ListParagraph"/>
        <w:ind w:left="360" w:right="-496"/>
        <w:rPr>
          <w:sz w:val="28"/>
          <w:szCs w:val="28"/>
        </w:rPr>
      </w:pPr>
    </w:p>
    <w:p w:rsidR="00933678" w:rsidRDefault="00933678" w:rsidP="00DB4AEA">
      <w:pPr>
        <w:pStyle w:val="ListParagraph"/>
        <w:ind w:left="360" w:right="-496"/>
        <w:rPr>
          <w:sz w:val="28"/>
          <w:szCs w:val="28"/>
        </w:rPr>
      </w:pPr>
    </w:p>
    <w:p w:rsidR="00933678" w:rsidRDefault="00933678" w:rsidP="00DB4AEA">
      <w:pPr>
        <w:pStyle w:val="ListParagraph"/>
        <w:ind w:left="360" w:right="-496"/>
        <w:rPr>
          <w:sz w:val="28"/>
          <w:szCs w:val="28"/>
        </w:rPr>
      </w:pPr>
    </w:p>
    <w:p w:rsidR="00933678" w:rsidRDefault="00933678" w:rsidP="00DB4AEA">
      <w:pPr>
        <w:pStyle w:val="ListParagraph"/>
        <w:ind w:left="360" w:right="-496"/>
        <w:rPr>
          <w:sz w:val="28"/>
          <w:szCs w:val="28"/>
        </w:rPr>
      </w:pPr>
    </w:p>
    <w:p w:rsidR="00933678" w:rsidRDefault="00933678" w:rsidP="00DB4AEA">
      <w:pPr>
        <w:pStyle w:val="ListParagraph"/>
        <w:ind w:left="360" w:right="-496"/>
        <w:rPr>
          <w:sz w:val="28"/>
          <w:szCs w:val="28"/>
        </w:rPr>
      </w:pPr>
    </w:p>
    <w:p w:rsidR="00933678" w:rsidRDefault="00933678" w:rsidP="00DB4AEA">
      <w:pPr>
        <w:pStyle w:val="ListParagraph"/>
        <w:ind w:left="360" w:right="-496"/>
        <w:rPr>
          <w:sz w:val="28"/>
          <w:szCs w:val="28"/>
        </w:rPr>
      </w:pPr>
    </w:p>
    <w:p w:rsidR="00933678" w:rsidRDefault="00933678" w:rsidP="00B83B34">
      <w:pPr>
        <w:pStyle w:val="ListParagraph"/>
        <w:ind w:left="360" w:right="-496"/>
        <w:rPr>
          <w:sz w:val="44"/>
          <w:szCs w:val="44"/>
        </w:rPr>
      </w:pPr>
      <w:r w:rsidRPr="00DB4AEA">
        <w:rPr>
          <w:sz w:val="44"/>
          <w:szCs w:val="44"/>
        </w:rPr>
        <w:t xml:space="preserve">       </w:t>
      </w:r>
      <w:r w:rsidRPr="00B83B34">
        <w:rPr>
          <w:sz w:val="44"/>
          <w:szCs w:val="44"/>
        </w:rPr>
        <w:t xml:space="preserve">  </w:t>
      </w:r>
      <w:r>
        <w:rPr>
          <w:sz w:val="44"/>
          <w:szCs w:val="44"/>
        </w:rPr>
        <w:t xml:space="preserve">              </w:t>
      </w:r>
    </w:p>
    <w:p w:rsidR="00933678" w:rsidRDefault="00933678" w:rsidP="00B83B34">
      <w:pPr>
        <w:pStyle w:val="ListParagraph"/>
        <w:ind w:left="360" w:right="-496"/>
        <w:rPr>
          <w:sz w:val="44"/>
          <w:szCs w:val="44"/>
        </w:rPr>
      </w:pPr>
    </w:p>
    <w:p w:rsidR="00933678" w:rsidRDefault="00933678" w:rsidP="00B83B34">
      <w:pPr>
        <w:pStyle w:val="ListParagraph"/>
        <w:ind w:left="360" w:right="-496"/>
        <w:rPr>
          <w:sz w:val="44"/>
          <w:szCs w:val="44"/>
        </w:rPr>
      </w:pPr>
    </w:p>
    <w:p w:rsidR="00933678" w:rsidRDefault="00933678" w:rsidP="00B83B34">
      <w:pPr>
        <w:pStyle w:val="ListParagraph"/>
        <w:ind w:left="360" w:right="-496"/>
        <w:rPr>
          <w:sz w:val="44"/>
          <w:szCs w:val="44"/>
        </w:rPr>
      </w:pPr>
    </w:p>
    <w:p w:rsidR="00933678" w:rsidRDefault="00933678" w:rsidP="00B83B34">
      <w:pPr>
        <w:pStyle w:val="ListParagraph"/>
        <w:ind w:left="360" w:right="-496"/>
        <w:rPr>
          <w:sz w:val="44"/>
          <w:szCs w:val="44"/>
        </w:rPr>
      </w:pPr>
    </w:p>
    <w:p w:rsidR="00933678" w:rsidRPr="00A40AB8" w:rsidRDefault="00933678" w:rsidP="00A40AB8">
      <w:pPr>
        <w:ind w:right="-496"/>
        <w:rPr>
          <w:sz w:val="44"/>
          <w:szCs w:val="44"/>
        </w:rPr>
      </w:pPr>
      <w:r>
        <w:rPr>
          <w:sz w:val="44"/>
          <w:szCs w:val="44"/>
        </w:rPr>
        <w:t xml:space="preserve">      </w:t>
      </w:r>
      <w:r w:rsidRPr="00A40AB8">
        <w:rPr>
          <w:sz w:val="44"/>
          <w:szCs w:val="44"/>
        </w:rPr>
        <w:t xml:space="preserve">  Inne :</w:t>
      </w:r>
    </w:p>
    <w:p w:rsidR="00933678" w:rsidRDefault="00933678" w:rsidP="00AF2CDE">
      <w:pPr>
        <w:pStyle w:val="ListParagraph"/>
        <w:numPr>
          <w:ilvl w:val="0"/>
          <w:numId w:val="28"/>
        </w:numPr>
        <w:ind w:left="567" w:right="-496" w:hanging="141"/>
        <w:rPr>
          <w:sz w:val="28"/>
          <w:szCs w:val="28"/>
        </w:rPr>
      </w:pPr>
      <w:r>
        <w:rPr>
          <w:sz w:val="28"/>
          <w:szCs w:val="28"/>
        </w:rPr>
        <w:t xml:space="preserve">   Jajko sadzone na szpinaku</w:t>
      </w:r>
    </w:p>
    <w:p w:rsidR="00933678" w:rsidRDefault="00933678" w:rsidP="00AF2CDE">
      <w:pPr>
        <w:pStyle w:val="ListParagraph"/>
        <w:numPr>
          <w:ilvl w:val="0"/>
          <w:numId w:val="28"/>
        </w:numPr>
        <w:ind w:left="567" w:right="-496" w:hanging="141"/>
        <w:rPr>
          <w:sz w:val="28"/>
          <w:szCs w:val="28"/>
        </w:rPr>
      </w:pPr>
      <w:r>
        <w:rPr>
          <w:sz w:val="28"/>
          <w:szCs w:val="28"/>
        </w:rPr>
        <w:t xml:space="preserve">   Kotlety z soczewicy</w:t>
      </w:r>
    </w:p>
    <w:p w:rsidR="00933678" w:rsidRDefault="00933678" w:rsidP="00AF2CDE">
      <w:pPr>
        <w:pStyle w:val="ListParagraph"/>
        <w:numPr>
          <w:ilvl w:val="0"/>
          <w:numId w:val="28"/>
        </w:numPr>
        <w:ind w:left="567" w:right="-496" w:hanging="141"/>
        <w:rPr>
          <w:sz w:val="28"/>
          <w:szCs w:val="28"/>
        </w:rPr>
      </w:pPr>
      <w:r>
        <w:rPr>
          <w:sz w:val="28"/>
          <w:szCs w:val="28"/>
        </w:rPr>
        <w:t xml:space="preserve">   Kotlety z cieciorki</w:t>
      </w:r>
    </w:p>
    <w:p w:rsidR="00933678" w:rsidRPr="00AF2CDE" w:rsidRDefault="00933678" w:rsidP="00AF2CDE">
      <w:pPr>
        <w:pStyle w:val="ListParagraph"/>
        <w:numPr>
          <w:ilvl w:val="0"/>
          <w:numId w:val="28"/>
        </w:numPr>
        <w:ind w:left="567" w:right="-496" w:hanging="141"/>
        <w:rPr>
          <w:sz w:val="28"/>
          <w:szCs w:val="28"/>
        </w:rPr>
      </w:pPr>
      <w:r>
        <w:rPr>
          <w:sz w:val="28"/>
          <w:szCs w:val="28"/>
        </w:rPr>
        <w:t xml:space="preserve">   Gołąbki z kaszą jaglaną </w:t>
      </w:r>
    </w:p>
    <w:p w:rsidR="00933678" w:rsidRDefault="00933678" w:rsidP="00DB4AEA">
      <w:pPr>
        <w:pStyle w:val="ListParagraph"/>
        <w:ind w:left="360" w:right="-496"/>
        <w:rPr>
          <w:sz w:val="28"/>
          <w:szCs w:val="28"/>
        </w:rPr>
      </w:pPr>
    </w:p>
    <w:p w:rsidR="00933678" w:rsidRDefault="00933678" w:rsidP="00F16E84">
      <w:pPr>
        <w:ind w:left="567" w:right="-496"/>
        <w:rPr>
          <w:sz w:val="44"/>
          <w:szCs w:val="44"/>
        </w:rPr>
      </w:pPr>
    </w:p>
    <w:p w:rsidR="00933678" w:rsidRDefault="00933678" w:rsidP="00DB4AEA">
      <w:pPr>
        <w:ind w:right="-496"/>
        <w:rPr>
          <w:sz w:val="44"/>
          <w:szCs w:val="44"/>
        </w:rPr>
      </w:pPr>
    </w:p>
    <w:p w:rsidR="00933678" w:rsidRDefault="00933678" w:rsidP="00DB4AEA">
      <w:pPr>
        <w:ind w:right="-496"/>
        <w:rPr>
          <w:sz w:val="44"/>
          <w:szCs w:val="44"/>
        </w:rPr>
      </w:pPr>
      <w:r>
        <w:rPr>
          <w:sz w:val="44"/>
          <w:szCs w:val="44"/>
        </w:rPr>
        <w:t xml:space="preserve">  Pierożki z pieca:</w:t>
      </w:r>
    </w:p>
    <w:p w:rsidR="00933678" w:rsidRDefault="00933678" w:rsidP="00DB4AEA">
      <w:pPr>
        <w:pStyle w:val="ListParagraph"/>
        <w:numPr>
          <w:ilvl w:val="0"/>
          <w:numId w:val="14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Ze szpinakiem</w:t>
      </w:r>
    </w:p>
    <w:p w:rsidR="00933678" w:rsidRDefault="00933678" w:rsidP="00DB4AEA">
      <w:pPr>
        <w:pStyle w:val="ListParagraph"/>
        <w:numPr>
          <w:ilvl w:val="0"/>
          <w:numId w:val="14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Z suszonymi pomidorami i fetą</w:t>
      </w:r>
    </w:p>
    <w:p w:rsidR="00933678" w:rsidRDefault="00933678" w:rsidP="00DB4AEA">
      <w:pPr>
        <w:pStyle w:val="ListParagraph"/>
        <w:numPr>
          <w:ilvl w:val="0"/>
          <w:numId w:val="14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Z mięsem drobiowym i ziołami</w:t>
      </w:r>
    </w:p>
    <w:p w:rsidR="00933678" w:rsidRDefault="00933678" w:rsidP="00DB4AEA">
      <w:pPr>
        <w:pStyle w:val="ListParagraph"/>
        <w:numPr>
          <w:ilvl w:val="0"/>
          <w:numId w:val="14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Z twarogiem na słodko</w:t>
      </w:r>
    </w:p>
    <w:p w:rsidR="00933678" w:rsidRDefault="00933678" w:rsidP="00DB4AEA">
      <w:pPr>
        <w:pStyle w:val="ListParagraph"/>
        <w:numPr>
          <w:ilvl w:val="0"/>
          <w:numId w:val="14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Ruskie</w:t>
      </w:r>
    </w:p>
    <w:p w:rsidR="00933678" w:rsidRDefault="00933678" w:rsidP="00DB4AEA">
      <w:pPr>
        <w:pStyle w:val="ListParagraph"/>
        <w:numPr>
          <w:ilvl w:val="0"/>
          <w:numId w:val="14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Rybne</w:t>
      </w:r>
    </w:p>
    <w:p w:rsidR="00933678" w:rsidRDefault="00933678" w:rsidP="00DB4AEA">
      <w:pPr>
        <w:pStyle w:val="ListParagraph"/>
        <w:numPr>
          <w:ilvl w:val="0"/>
          <w:numId w:val="14"/>
        </w:numPr>
        <w:ind w:right="-496"/>
        <w:rPr>
          <w:sz w:val="28"/>
          <w:szCs w:val="28"/>
        </w:rPr>
      </w:pPr>
      <w:r>
        <w:rPr>
          <w:noProof/>
          <w:lang w:eastAsia="pl-PL"/>
        </w:rPr>
        <w:pict>
          <v:shape id="Obraz 16" o:spid="_x0000_s1032" type="#_x0000_t75" alt="th (26).jpg" style="position:absolute;left:0;text-align:left;margin-left:90pt;margin-top:16.75pt;width:188.65pt;height:137.3pt;z-index:251661312;visibility:visible" wrapcoords="1371 2125 1371 19475 20057 19475 20057 2125 1371 212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">
            <v:imagedata r:id="rId10" o:title=""/>
            <o:lock v:ext="edit" aspectratio="f"/>
            <w10:wrap type="through"/>
          </v:shape>
        </w:pict>
      </w:r>
      <w:r>
        <w:rPr>
          <w:sz w:val="28"/>
          <w:szCs w:val="28"/>
        </w:rPr>
        <w:t xml:space="preserve">Z pastą warzywną </w:t>
      </w:r>
    </w:p>
    <w:p w:rsidR="00933678" w:rsidRPr="00223BD4" w:rsidRDefault="00933678" w:rsidP="00223BD4">
      <w:pPr>
        <w:ind w:right="-496"/>
        <w:rPr>
          <w:sz w:val="28"/>
          <w:szCs w:val="28"/>
        </w:rPr>
      </w:pPr>
    </w:p>
    <w:p w:rsidR="00933678" w:rsidRDefault="00933678" w:rsidP="00DB4AEA">
      <w:pPr>
        <w:ind w:right="-496"/>
        <w:rPr>
          <w:sz w:val="44"/>
          <w:szCs w:val="44"/>
        </w:rPr>
      </w:pPr>
    </w:p>
    <w:p w:rsidR="00933678" w:rsidRDefault="00933678" w:rsidP="00DB4AEA">
      <w:pPr>
        <w:ind w:right="-496"/>
        <w:rPr>
          <w:sz w:val="44"/>
          <w:szCs w:val="44"/>
        </w:rPr>
      </w:pPr>
      <w:r>
        <w:rPr>
          <w:sz w:val="44"/>
          <w:szCs w:val="44"/>
        </w:rPr>
        <w:t xml:space="preserve">     </w:t>
      </w:r>
    </w:p>
    <w:p w:rsidR="00933678" w:rsidRDefault="00933678" w:rsidP="00DB4AEA">
      <w:pPr>
        <w:ind w:right="-496"/>
        <w:rPr>
          <w:sz w:val="28"/>
          <w:szCs w:val="28"/>
        </w:rPr>
      </w:pPr>
      <w:r>
        <w:rPr>
          <w:sz w:val="44"/>
          <w:szCs w:val="44"/>
        </w:rPr>
        <w:t xml:space="preserve">     Surówki:</w:t>
      </w:r>
    </w:p>
    <w:p w:rsidR="00933678" w:rsidRDefault="00933678" w:rsidP="00AF2CDE">
      <w:pPr>
        <w:pStyle w:val="ListParagraph"/>
        <w:numPr>
          <w:ilvl w:val="0"/>
          <w:numId w:val="27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Surówka z białej kapusty</w:t>
      </w:r>
    </w:p>
    <w:p w:rsidR="00933678" w:rsidRDefault="00933678" w:rsidP="00AF2CDE">
      <w:pPr>
        <w:pStyle w:val="ListParagraph"/>
        <w:numPr>
          <w:ilvl w:val="0"/>
          <w:numId w:val="27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 xml:space="preserve">Buraczki zasmażane z cebulką </w:t>
      </w:r>
    </w:p>
    <w:p w:rsidR="00933678" w:rsidRDefault="00933678" w:rsidP="00AF2CDE">
      <w:pPr>
        <w:pStyle w:val="ListParagraph"/>
        <w:numPr>
          <w:ilvl w:val="0"/>
          <w:numId w:val="27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Bukiet warzyw gotowanych</w:t>
      </w:r>
    </w:p>
    <w:p w:rsidR="00933678" w:rsidRDefault="00933678" w:rsidP="00AF2CDE">
      <w:pPr>
        <w:pStyle w:val="ListParagraph"/>
        <w:numPr>
          <w:ilvl w:val="0"/>
          <w:numId w:val="27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Czerwona kapusta zasmażana z rodzynkami</w:t>
      </w:r>
    </w:p>
    <w:p w:rsidR="00933678" w:rsidRDefault="00933678" w:rsidP="00AF2CDE">
      <w:pPr>
        <w:pStyle w:val="ListParagraph"/>
        <w:numPr>
          <w:ilvl w:val="0"/>
          <w:numId w:val="27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Surówka z selera z rodzynkami i migdałami</w:t>
      </w:r>
    </w:p>
    <w:p w:rsidR="00933678" w:rsidRDefault="00933678" w:rsidP="00AF2CDE">
      <w:pPr>
        <w:pStyle w:val="ListParagraph"/>
        <w:numPr>
          <w:ilvl w:val="0"/>
          <w:numId w:val="27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Surówka z marchwi i jabłek</w:t>
      </w:r>
    </w:p>
    <w:p w:rsidR="00933678" w:rsidRDefault="00933678" w:rsidP="00AF2CDE">
      <w:pPr>
        <w:pStyle w:val="ListParagraph"/>
        <w:numPr>
          <w:ilvl w:val="0"/>
          <w:numId w:val="27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Surówka colesław</w:t>
      </w:r>
    </w:p>
    <w:p w:rsidR="00933678" w:rsidRDefault="00933678" w:rsidP="00AF2CDE">
      <w:pPr>
        <w:pStyle w:val="ListParagraph"/>
        <w:numPr>
          <w:ilvl w:val="0"/>
          <w:numId w:val="27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Surówka z warzyw mieszanych</w:t>
      </w:r>
    </w:p>
    <w:p w:rsidR="00933678" w:rsidRDefault="00933678" w:rsidP="00AF2CDE">
      <w:pPr>
        <w:pStyle w:val="ListParagraph"/>
        <w:numPr>
          <w:ilvl w:val="0"/>
          <w:numId w:val="27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Surówka z kapusty pekińskiej</w:t>
      </w:r>
    </w:p>
    <w:p w:rsidR="00933678" w:rsidRDefault="00933678" w:rsidP="00DB0B23">
      <w:pPr>
        <w:ind w:right="-496"/>
        <w:rPr>
          <w:sz w:val="28"/>
          <w:szCs w:val="28"/>
        </w:rPr>
      </w:pPr>
      <w:r>
        <w:rPr>
          <w:noProof/>
          <w:lang w:eastAsia="pl-PL"/>
        </w:rPr>
        <w:pict>
          <v:shape id="Obraz 0" o:spid="_x0000_s1033" type="#_x0000_t75" alt="suróki.jpg" style="position:absolute;margin-left:36pt;margin-top:11pt;width:180.95pt;height:2in;z-index:251662336;visibility:visible" wrapcoords="1613 2025 1613 19575 19897 19575 19987 2025 1613 2025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TQAAAAYAAAAAAAAAAAAA&#10;B9AAAAu4AAAADABzAGEAbABhAGQAIAAyACAAYwBvAHAAeQAAAAEAAAAAAAAAAAAAAAAAAAAAAAAA&#10;AQAAAAAAAAAAAAALuAAAB9AAAAAAAAAAAAAAAAAAAAAAAQAAAAAAAAAAAAAAAAAAAAAAAAAQAAAA&#10;AQAAAAAAAG51bGwAAAACAAAABmJvdW5kc09iamMAAAABAAAAAAAAUmN0MQAAAAQAAAAAVG9wIGxv&#10;bmcAAAAAAAAAAExlZnRsb25nAAAAAAAAAABCdG9tbG9uZwAAB9AAAAAAUmdodGxvbmcAAAu4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fQAAAAAFJnaHRsb25nAAALu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">
            <v:imagedata r:id="rId11" o:title=""/>
            <o:lock v:ext="edit" aspectratio="f"/>
            <w10:wrap type="through"/>
          </v:shape>
        </w:pict>
      </w:r>
    </w:p>
    <w:p w:rsidR="00933678" w:rsidRDefault="00933678" w:rsidP="00F16E84">
      <w:pPr>
        <w:tabs>
          <w:tab w:val="left" w:pos="709"/>
        </w:tabs>
        <w:ind w:right="-496"/>
        <w:rPr>
          <w:sz w:val="44"/>
          <w:szCs w:val="44"/>
        </w:rPr>
      </w:pPr>
      <w:r w:rsidRPr="00194B6C">
        <w:rPr>
          <w:sz w:val="44"/>
          <w:szCs w:val="44"/>
        </w:rPr>
        <w:t>Dodatki:</w:t>
      </w:r>
    </w:p>
    <w:p w:rsidR="00933678" w:rsidRDefault="00933678" w:rsidP="00F16E84">
      <w:pPr>
        <w:pStyle w:val="ListParagraph"/>
        <w:numPr>
          <w:ilvl w:val="0"/>
          <w:numId w:val="31"/>
        </w:numPr>
        <w:tabs>
          <w:tab w:val="left" w:pos="709"/>
        </w:tabs>
        <w:ind w:right="-496"/>
        <w:rPr>
          <w:sz w:val="28"/>
          <w:szCs w:val="28"/>
        </w:rPr>
      </w:pPr>
      <w:r>
        <w:rPr>
          <w:sz w:val="28"/>
          <w:szCs w:val="28"/>
        </w:rPr>
        <w:t>Ziemniaki z wody</w:t>
      </w:r>
    </w:p>
    <w:p w:rsidR="00933678" w:rsidRDefault="00933678" w:rsidP="00F16E84">
      <w:pPr>
        <w:pStyle w:val="ListParagraph"/>
        <w:numPr>
          <w:ilvl w:val="0"/>
          <w:numId w:val="31"/>
        </w:numPr>
        <w:tabs>
          <w:tab w:val="left" w:pos="709"/>
        </w:tabs>
        <w:ind w:right="-496"/>
        <w:rPr>
          <w:sz w:val="28"/>
          <w:szCs w:val="28"/>
        </w:rPr>
      </w:pPr>
      <w:r>
        <w:rPr>
          <w:sz w:val="28"/>
          <w:szCs w:val="28"/>
        </w:rPr>
        <w:t>Ziemniaki zapiekane</w:t>
      </w:r>
    </w:p>
    <w:p w:rsidR="00933678" w:rsidRDefault="00933678" w:rsidP="00F16E84">
      <w:pPr>
        <w:pStyle w:val="ListParagraph"/>
        <w:numPr>
          <w:ilvl w:val="0"/>
          <w:numId w:val="31"/>
        </w:numPr>
        <w:tabs>
          <w:tab w:val="left" w:pos="709"/>
        </w:tabs>
        <w:ind w:right="-496"/>
        <w:rPr>
          <w:sz w:val="28"/>
          <w:szCs w:val="28"/>
        </w:rPr>
      </w:pPr>
      <w:r>
        <w:rPr>
          <w:sz w:val="28"/>
          <w:szCs w:val="28"/>
        </w:rPr>
        <w:t>Frytki</w:t>
      </w:r>
    </w:p>
    <w:p w:rsidR="00933678" w:rsidRDefault="00933678" w:rsidP="00F16E84">
      <w:pPr>
        <w:pStyle w:val="ListParagraph"/>
        <w:numPr>
          <w:ilvl w:val="0"/>
          <w:numId w:val="31"/>
        </w:numPr>
        <w:tabs>
          <w:tab w:val="left" w:pos="709"/>
        </w:tabs>
        <w:ind w:right="-496"/>
        <w:rPr>
          <w:sz w:val="28"/>
          <w:szCs w:val="28"/>
        </w:rPr>
      </w:pPr>
      <w:r>
        <w:rPr>
          <w:sz w:val="28"/>
          <w:szCs w:val="28"/>
        </w:rPr>
        <w:t>Ryż</w:t>
      </w:r>
    </w:p>
    <w:p w:rsidR="00933678" w:rsidRDefault="00933678" w:rsidP="00F16E84">
      <w:pPr>
        <w:pStyle w:val="ListParagraph"/>
        <w:numPr>
          <w:ilvl w:val="0"/>
          <w:numId w:val="31"/>
        </w:numPr>
        <w:tabs>
          <w:tab w:val="left" w:pos="709"/>
        </w:tabs>
        <w:ind w:right="-496"/>
        <w:rPr>
          <w:sz w:val="28"/>
          <w:szCs w:val="28"/>
        </w:rPr>
      </w:pPr>
      <w:r>
        <w:rPr>
          <w:sz w:val="28"/>
          <w:szCs w:val="28"/>
        </w:rPr>
        <w:t>Kasza gryczana</w:t>
      </w:r>
    </w:p>
    <w:p w:rsidR="00933678" w:rsidRPr="00194B6C" w:rsidRDefault="00933678" w:rsidP="00F16E84">
      <w:pPr>
        <w:pStyle w:val="ListParagraph"/>
        <w:numPr>
          <w:ilvl w:val="0"/>
          <w:numId w:val="31"/>
        </w:numPr>
        <w:tabs>
          <w:tab w:val="left" w:pos="709"/>
        </w:tabs>
        <w:ind w:right="-496"/>
        <w:rPr>
          <w:sz w:val="28"/>
          <w:szCs w:val="28"/>
        </w:rPr>
      </w:pPr>
      <w:r>
        <w:rPr>
          <w:sz w:val="28"/>
          <w:szCs w:val="28"/>
        </w:rPr>
        <w:t>Kasza jaglana</w:t>
      </w:r>
    </w:p>
    <w:p w:rsidR="00933678" w:rsidRDefault="00933678" w:rsidP="00DB0B23">
      <w:pPr>
        <w:ind w:right="-496"/>
        <w:rPr>
          <w:sz w:val="28"/>
          <w:szCs w:val="28"/>
        </w:rPr>
      </w:pPr>
    </w:p>
    <w:p w:rsidR="00933678" w:rsidRDefault="00933678" w:rsidP="00F16E84">
      <w:pPr>
        <w:ind w:left="720" w:right="-496"/>
        <w:rPr>
          <w:sz w:val="44"/>
          <w:szCs w:val="44"/>
        </w:rPr>
      </w:pPr>
    </w:p>
    <w:p w:rsidR="00933678" w:rsidRDefault="00933678" w:rsidP="00DB0B23">
      <w:pPr>
        <w:ind w:right="-496"/>
        <w:rPr>
          <w:sz w:val="44"/>
          <w:szCs w:val="44"/>
        </w:rPr>
      </w:pPr>
      <w:r>
        <w:rPr>
          <w:sz w:val="44"/>
          <w:szCs w:val="44"/>
        </w:rPr>
        <w:t xml:space="preserve">   </w:t>
      </w:r>
    </w:p>
    <w:p w:rsidR="00933678" w:rsidRDefault="00933678" w:rsidP="00DB0B23">
      <w:pPr>
        <w:ind w:right="-496"/>
        <w:rPr>
          <w:sz w:val="44"/>
          <w:szCs w:val="44"/>
        </w:rPr>
      </w:pPr>
      <w:r>
        <w:rPr>
          <w:sz w:val="44"/>
          <w:szCs w:val="44"/>
        </w:rPr>
        <w:t xml:space="preserve">Sosy:                                                 </w:t>
      </w:r>
    </w:p>
    <w:p w:rsidR="00933678" w:rsidRDefault="00933678" w:rsidP="00DB0B23">
      <w:pPr>
        <w:pStyle w:val="ListParagraph"/>
        <w:numPr>
          <w:ilvl w:val="0"/>
          <w:numId w:val="29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 xml:space="preserve">Czosnkowy  </w:t>
      </w:r>
    </w:p>
    <w:p w:rsidR="00933678" w:rsidRDefault="00933678" w:rsidP="00194B6C">
      <w:pPr>
        <w:pStyle w:val="ListParagraph"/>
        <w:numPr>
          <w:ilvl w:val="0"/>
          <w:numId w:val="29"/>
        </w:numPr>
        <w:ind w:right="-638"/>
        <w:rPr>
          <w:sz w:val="28"/>
          <w:szCs w:val="28"/>
        </w:rPr>
      </w:pPr>
      <w:r>
        <w:rPr>
          <w:sz w:val="28"/>
          <w:szCs w:val="28"/>
        </w:rPr>
        <w:t xml:space="preserve">Pomidorowy                                           </w:t>
      </w:r>
    </w:p>
    <w:p w:rsidR="00933678" w:rsidRDefault="00933678" w:rsidP="00DB0B23">
      <w:pPr>
        <w:pStyle w:val="ListParagraph"/>
        <w:numPr>
          <w:ilvl w:val="0"/>
          <w:numId w:val="29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Winegret</w:t>
      </w:r>
    </w:p>
    <w:p w:rsidR="00933678" w:rsidRDefault="00933678" w:rsidP="00DB0B23">
      <w:pPr>
        <w:pStyle w:val="ListParagraph"/>
        <w:numPr>
          <w:ilvl w:val="0"/>
          <w:numId w:val="29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Jogurtowy</w:t>
      </w:r>
    </w:p>
    <w:p w:rsidR="00933678" w:rsidRDefault="00933678" w:rsidP="00DB0B23">
      <w:pPr>
        <w:pStyle w:val="ListParagraph"/>
        <w:numPr>
          <w:ilvl w:val="0"/>
          <w:numId w:val="29"/>
        </w:numPr>
        <w:ind w:right="-496"/>
        <w:rPr>
          <w:sz w:val="28"/>
          <w:szCs w:val="28"/>
        </w:rPr>
      </w:pPr>
      <w:r>
        <w:rPr>
          <w:sz w:val="28"/>
          <w:szCs w:val="28"/>
        </w:rPr>
        <w:t>Jogurtowo ziołowy</w:t>
      </w:r>
    </w:p>
    <w:p w:rsidR="00933678" w:rsidRPr="00194B6C" w:rsidRDefault="00933678" w:rsidP="00194B6C">
      <w:pPr>
        <w:pStyle w:val="ListParagraph"/>
        <w:numPr>
          <w:ilvl w:val="0"/>
          <w:numId w:val="29"/>
        </w:numPr>
        <w:ind w:left="709" w:right="-496"/>
        <w:rPr>
          <w:sz w:val="28"/>
          <w:szCs w:val="28"/>
        </w:rPr>
      </w:pPr>
      <w:r>
        <w:rPr>
          <w:sz w:val="28"/>
          <w:szCs w:val="28"/>
        </w:rPr>
        <w:t>Chrzanowo śmietanowy</w:t>
      </w:r>
    </w:p>
    <w:p w:rsidR="00933678" w:rsidRDefault="00933678" w:rsidP="00194B6C">
      <w:pPr>
        <w:pStyle w:val="ListParagraph"/>
        <w:ind w:right="-496"/>
        <w:rPr>
          <w:sz w:val="28"/>
          <w:szCs w:val="28"/>
        </w:rPr>
      </w:pPr>
    </w:p>
    <w:p w:rsidR="00933678" w:rsidRPr="00194B6C" w:rsidRDefault="00933678" w:rsidP="00194B6C">
      <w:pPr>
        <w:tabs>
          <w:tab w:val="left" w:pos="709"/>
        </w:tabs>
        <w:ind w:right="-496"/>
        <w:rPr>
          <w:sz w:val="44"/>
          <w:szCs w:val="44"/>
        </w:rPr>
      </w:pPr>
      <w:r>
        <w:rPr>
          <w:sz w:val="28"/>
          <w:szCs w:val="28"/>
        </w:rPr>
        <w:t xml:space="preserve">               </w:t>
      </w:r>
      <w:r w:rsidRPr="00194B6C">
        <w:rPr>
          <w:sz w:val="44"/>
          <w:szCs w:val="44"/>
        </w:rPr>
        <w:t xml:space="preserve"> </w:t>
      </w:r>
      <w:r>
        <w:rPr>
          <w:noProof/>
          <w:lang w:eastAsia="pl-PL"/>
        </w:rPr>
        <w:pict>
          <v:shape id="Obraz 3" o:spid="_x0000_s1034" type="#_x0000_t75" alt="pobrane (5).jpg" style="position:absolute;margin-left:52.5pt;margin-top:24.9pt;width:162.25pt;height:212.15pt;z-index:251663360;visibility:visible;mso-position-horizontal-relative:text;mso-position-vertical-relative:text" wrapcoords="1700 1450 1700 20150 19800 20150 19800 1450 1700 145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">
            <v:imagedata r:id="rId12" o:title=""/>
            <o:lock v:ext="edit" aspectratio="f"/>
            <w10:wrap type="through"/>
          </v:shape>
        </w:pict>
      </w:r>
    </w:p>
    <w:p w:rsidR="00933678" w:rsidRPr="00194B6C" w:rsidRDefault="00933678" w:rsidP="00194B6C">
      <w:pPr>
        <w:pStyle w:val="ListParagraph"/>
        <w:tabs>
          <w:tab w:val="left" w:pos="709"/>
        </w:tabs>
        <w:ind w:left="1713" w:right="-496"/>
        <w:rPr>
          <w:sz w:val="44"/>
          <w:szCs w:val="44"/>
        </w:rPr>
      </w:pPr>
    </w:p>
    <w:p w:rsidR="00933678" w:rsidRDefault="00933678" w:rsidP="00194B6C">
      <w:pPr>
        <w:pStyle w:val="ListParagraph"/>
        <w:ind w:right="-496"/>
        <w:rPr>
          <w:sz w:val="28"/>
          <w:szCs w:val="28"/>
        </w:rPr>
      </w:pPr>
    </w:p>
    <w:p w:rsidR="00933678" w:rsidRPr="00DB0B23" w:rsidRDefault="00933678" w:rsidP="00DB0B23">
      <w:pPr>
        <w:pStyle w:val="ListParagraph"/>
        <w:ind w:right="-496"/>
        <w:rPr>
          <w:sz w:val="28"/>
          <w:szCs w:val="28"/>
        </w:rPr>
      </w:pPr>
    </w:p>
    <w:sectPr w:rsidR="00933678" w:rsidRPr="00DB0B23" w:rsidSect="00286347">
      <w:headerReference w:type="even" r:id="rId13"/>
      <w:headerReference w:type="default" r:id="rId14"/>
      <w:headerReference w:type="first" r:id="rId15"/>
      <w:pgSz w:w="11906" w:h="16838"/>
      <w:pgMar w:top="1417" w:right="1417" w:bottom="1417" w:left="1417" w:header="708" w:footer="708" w:gutter="0"/>
      <w:pgBorders w:offsetFrom="page">
        <w:top w:val="double" w:sz="4" w:space="24" w:color="948A54"/>
        <w:left w:val="double" w:sz="4" w:space="24" w:color="948A54"/>
        <w:bottom w:val="double" w:sz="4" w:space="24" w:color="948A54"/>
        <w:right w:val="double" w:sz="4" w:space="24" w:color="948A54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678" w:rsidRDefault="00933678" w:rsidP="0095210A">
      <w:pPr>
        <w:spacing w:after="0" w:line="240" w:lineRule="auto"/>
      </w:pPr>
      <w:r>
        <w:separator/>
      </w:r>
    </w:p>
  </w:endnote>
  <w:endnote w:type="continuationSeparator" w:id="0">
    <w:p w:rsidR="00933678" w:rsidRDefault="00933678" w:rsidP="00952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678" w:rsidRDefault="00933678" w:rsidP="0095210A">
      <w:pPr>
        <w:spacing w:after="0" w:line="240" w:lineRule="auto"/>
      </w:pPr>
      <w:r>
        <w:separator/>
      </w:r>
    </w:p>
  </w:footnote>
  <w:footnote w:type="continuationSeparator" w:id="0">
    <w:p w:rsidR="00933678" w:rsidRDefault="00933678" w:rsidP="00952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678" w:rsidRDefault="00933678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961170" o:spid="_x0000_s2049" type="#_x0000_t75" style="position:absolute;margin-left:0;margin-top:0;width:453.55pt;height:453.55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678" w:rsidRDefault="00933678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961171" o:spid="_x0000_s2050" type="#_x0000_t75" style="position:absolute;margin-left:0;margin-top:0;width:453.55pt;height:453.55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678" w:rsidRDefault="00933678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4961169" o:spid="_x0000_s2051" type="#_x0000_t75" style="position:absolute;margin-left:0;margin-top:0;width:453.55pt;height:453.55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10EF"/>
    <w:multiLevelType w:val="hybridMultilevel"/>
    <w:tmpl w:val="98685A4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9D3443"/>
    <w:multiLevelType w:val="hybridMultilevel"/>
    <w:tmpl w:val="5394EAE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0A4F247C"/>
    <w:multiLevelType w:val="hybridMultilevel"/>
    <w:tmpl w:val="D9A8842E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10943A98"/>
    <w:multiLevelType w:val="hybridMultilevel"/>
    <w:tmpl w:val="2C5884AA"/>
    <w:lvl w:ilvl="0" w:tplc="F06E3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BD15C1"/>
    <w:multiLevelType w:val="hybridMultilevel"/>
    <w:tmpl w:val="D9EA829C"/>
    <w:lvl w:ilvl="0" w:tplc="F06E3C1E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17432175"/>
    <w:multiLevelType w:val="hybridMultilevel"/>
    <w:tmpl w:val="984636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>
    <w:nsid w:val="17FB3325"/>
    <w:multiLevelType w:val="hybridMultilevel"/>
    <w:tmpl w:val="85FED9B2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221818DD"/>
    <w:multiLevelType w:val="hybridMultilevel"/>
    <w:tmpl w:val="0F3233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6682C3F"/>
    <w:multiLevelType w:val="hybridMultilevel"/>
    <w:tmpl w:val="A6D6F39A"/>
    <w:lvl w:ilvl="0" w:tplc="F06E3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5F00A8"/>
    <w:multiLevelType w:val="hybridMultilevel"/>
    <w:tmpl w:val="A1CC8E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213C87"/>
    <w:multiLevelType w:val="hybridMultilevel"/>
    <w:tmpl w:val="A878AEB0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310555CE"/>
    <w:multiLevelType w:val="hybridMultilevel"/>
    <w:tmpl w:val="202E0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5D6235"/>
    <w:multiLevelType w:val="hybridMultilevel"/>
    <w:tmpl w:val="9F3A253C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>
    <w:nsid w:val="36C03044"/>
    <w:multiLevelType w:val="hybridMultilevel"/>
    <w:tmpl w:val="E0FCE684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7877ABC"/>
    <w:multiLevelType w:val="hybridMultilevel"/>
    <w:tmpl w:val="92B007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6C723B"/>
    <w:multiLevelType w:val="hybridMultilevel"/>
    <w:tmpl w:val="4652339A"/>
    <w:lvl w:ilvl="0" w:tplc="0415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16">
    <w:nsid w:val="3EFB73EB"/>
    <w:multiLevelType w:val="hybridMultilevel"/>
    <w:tmpl w:val="A30222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B761BE"/>
    <w:multiLevelType w:val="hybridMultilevel"/>
    <w:tmpl w:val="EA6CD4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BD326B9"/>
    <w:multiLevelType w:val="hybridMultilevel"/>
    <w:tmpl w:val="6BB207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FD513A"/>
    <w:multiLevelType w:val="hybridMultilevel"/>
    <w:tmpl w:val="E0826F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60037D"/>
    <w:multiLevelType w:val="hybridMultilevel"/>
    <w:tmpl w:val="EB9A0254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1">
    <w:nsid w:val="59E43899"/>
    <w:multiLevelType w:val="hybridMultilevel"/>
    <w:tmpl w:val="FB28B530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>
    <w:nsid w:val="5DD46502"/>
    <w:multiLevelType w:val="hybridMultilevel"/>
    <w:tmpl w:val="8152B6A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3">
    <w:nsid w:val="64002A98"/>
    <w:multiLevelType w:val="hybridMultilevel"/>
    <w:tmpl w:val="A17E091C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9757316"/>
    <w:multiLevelType w:val="hybridMultilevel"/>
    <w:tmpl w:val="B2E6A620"/>
    <w:lvl w:ilvl="0" w:tplc="F06E3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54053A"/>
    <w:multiLevelType w:val="hybridMultilevel"/>
    <w:tmpl w:val="58B48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7B5195"/>
    <w:multiLevelType w:val="hybridMultilevel"/>
    <w:tmpl w:val="F35E127E"/>
    <w:lvl w:ilvl="0" w:tplc="0415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7">
    <w:nsid w:val="777D4A1D"/>
    <w:multiLevelType w:val="hybridMultilevel"/>
    <w:tmpl w:val="F33E44C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0B4F42"/>
    <w:multiLevelType w:val="hybridMultilevel"/>
    <w:tmpl w:val="E0189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EE4F0F"/>
    <w:multiLevelType w:val="hybridMultilevel"/>
    <w:tmpl w:val="83EEAF24"/>
    <w:lvl w:ilvl="0" w:tplc="F06E3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711F77"/>
    <w:multiLevelType w:val="hybridMultilevel"/>
    <w:tmpl w:val="90FCB56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0"/>
  </w:num>
  <w:num w:numId="4">
    <w:abstractNumId w:val="6"/>
  </w:num>
  <w:num w:numId="5">
    <w:abstractNumId w:val="28"/>
  </w:num>
  <w:num w:numId="6">
    <w:abstractNumId w:val="17"/>
  </w:num>
  <w:num w:numId="7">
    <w:abstractNumId w:val="15"/>
  </w:num>
  <w:num w:numId="8">
    <w:abstractNumId w:val="26"/>
  </w:num>
  <w:num w:numId="9">
    <w:abstractNumId w:val="20"/>
  </w:num>
  <w:num w:numId="10">
    <w:abstractNumId w:val="5"/>
  </w:num>
  <w:num w:numId="11">
    <w:abstractNumId w:val="30"/>
  </w:num>
  <w:num w:numId="12">
    <w:abstractNumId w:val="22"/>
  </w:num>
  <w:num w:numId="13">
    <w:abstractNumId w:val="13"/>
  </w:num>
  <w:num w:numId="14">
    <w:abstractNumId w:val="27"/>
  </w:num>
  <w:num w:numId="15">
    <w:abstractNumId w:val="23"/>
  </w:num>
  <w:num w:numId="16">
    <w:abstractNumId w:val="4"/>
  </w:num>
  <w:num w:numId="17">
    <w:abstractNumId w:val="12"/>
  </w:num>
  <w:num w:numId="18">
    <w:abstractNumId w:val="21"/>
  </w:num>
  <w:num w:numId="19">
    <w:abstractNumId w:val="9"/>
  </w:num>
  <w:num w:numId="20">
    <w:abstractNumId w:val="19"/>
  </w:num>
  <w:num w:numId="21">
    <w:abstractNumId w:val="3"/>
  </w:num>
  <w:num w:numId="22">
    <w:abstractNumId w:val="8"/>
  </w:num>
  <w:num w:numId="23">
    <w:abstractNumId w:val="2"/>
  </w:num>
  <w:num w:numId="24">
    <w:abstractNumId w:val="16"/>
  </w:num>
  <w:num w:numId="25">
    <w:abstractNumId w:val="24"/>
  </w:num>
  <w:num w:numId="26">
    <w:abstractNumId w:val="29"/>
  </w:num>
  <w:num w:numId="27">
    <w:abstractNumId w:val="25"/>
  </w:num>
  <w:num w:numId="28">
    <w:abstractNumId w:val="0"/>
  </w:num>
  <w:num w:numId="29">
    <w:abstractNumId w:val="14"/>
  </w:num>
  <w:num w:numId="30">
    <w:abstractNumId w:val="1"/>
  </w:num>
  <w:num w:numId="3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1934"/>
    <w:rsid w:val="00035A44"/>
    <w:rsid w:val="000B756F"/>
    <w:rsid w:val="001450F1"/>
    <w:rsid w:val="00147E87"/>
    <w:rsid w:val="00194B6C"/>
    <w:rsid w:val="00223BD4"/>
    <w:rsid w:val="00286347"/>
    <w:rsid w:val="002E1F44"/>
    <w:rsid w:val="00341934"/>
    <w:rsid w:val="003946AA"/>
    <w:rsid w:val="0046127A"/>
    <w:rsid w:val="00483A8D"/>
    <w:rsid w:val="004E0C28"/>
    <w:rsid w:val="005122DA"/>
    <w:rsid w:val="00526303"/>
    <w:rsid w:val="00702A55"/>
    <w:rsid w:val="00737EA6"/>
    <w:rsid w:val="00787C96"/>
    <w:rsid w:val="007E2AF1"/>
    <w:rsid w:val="00885517"/>
    <w:rsid w:val="008B3252"/>
    <w:rsid w:val="00914126"/>
    <w:rsid w:val="00933678"/>
    <w:rsid w:val="00937F85"/>
    <w:rsid w:val="00944B05"/>
    <w:rsid w:val="0095210A"/>
    <w:rsid w:val="00973AD0"/>
    <w:rsid w:val="009F5A2A"/>
    <w:rsid w:val="00A2270D"/>
    <w:rsid w:val="00A40AB8"/>
    <w:rsid w:val="00AF2CDE"/>
    <w:rsid w:val="00B83B34"/>
    <w:rsid w:val="00C61EEC"/>
    <w:rsid w:val="00D54FC7"/>
    <w:rsid w:val="00D67E5A"/>
    <w:rsid w:val="00DB0B23"/>
    <w:rsid w:val="00DB4AEA"/>
    <w:rsid w:val="00E0395D"/>
    <w:rsid w:val="00E56F15"/>
    <w:rsid w:val="00EC3BF7"/>
    <w:rsid w:val="00EF2FF1"/>
    <w:rsid w:val="00F16E84"/>
    <w:rsid w:val="00F32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12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52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5210A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52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5210A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52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5210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9521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190</TotalTime>
  <Pages>3</Pages>
  <Words>294</Words>
  <Characters>1764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waldek</dc:creator>
  <cp:keywords/>
  <dc:description/>
  <cp:lastModifiedBy>d</cp:lastModifiedBy>
  <cp:revision>9</cp:revision>
  <dcterms:created xsi:type="dcterms:W3CDTF">2015-04-13T18:08:00Z</dcterms:created>
  <dcterms:modified xsi:type="dcterms:W3CDTF">2015-04-17T09:45:00Z</dcterms:modified>
</cp:coreProperties>
</file>